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AC" w:rsidRDefault="006D0CAC" w:rsidP="00103F25">
      <w:pPr>
        <w:ind w:right="-312"/>
        <w:jc w:val="center"/>
        <w:outlineLvl w:val="5"/>
        <w:rPr>
          <w:rFonts w:ascii="Calibri" w:hAnsi="Calibri"/>
          <w:b/>
          <w:bCs/>
          <w:lang w:val="ro-RO"/>
        </w:rPr>
      </w:pPr>
      <w:r>
        <w:rPr>
          <w:rFonts w:ascii="Calibri" w:hAnsi="Calibri"/>
          <w:b/>
          <w:bCs/>
          <w:lang w:val="ro-RO"/>
        </w:rPr>
        <w:t>FORMULAR  B</w:t>
      </w:r>
    </w:p>
    <w:p w:rsidR="006D0CAC" w:rsidRDefault="006D0CAC" w:rsidP="00103F25">
      <w:pPr>
        <w:ind w:right="-312"/>
        <w:jc w:val="center"/>
        <w:outlineLvl w:val="5"/>
        <w:rPr>
          <w:rFonts w:ascii="Calibri" w:hAnsi="Calibri"/>
          <w:b/>
          <w:bCs/>
          <w:lang w:val="ro-RO"/>
        </w:rPr>
      </w:pPr>
    </w:p>
    <w:p w:rsidR="006D0CAC" w:rsidRDefault="006D0CAC" w:rsidP="00103F25">
      <w:pPr>
        <w:ind w:right="-312"/>
        <w:outlineLvl w:val="5"/>
        <w:rPr>
          <w:rFonts w:ascii="Calibri" w:hAnsi="Calibri"/>
          <w:b/>
          <w:bCs/>
          <w:lang w:val="ro-RO"/>
        </w:rPr>
      </w:pPr>
      <w:r w:rsidRPr="00576909">
        <w:rPr>
          <w:rFonts w:ascii="Calibri" w:hAnsi="Calibri"/>
          <w:b/>
          <w:bCs/>
          <w:lang w:val="ro-RO"/>
        </w:rPr>
        <w:t>DATE</w:t>
      </w:r>
      <w:r>
        <w:rPr>
          <w:rFonts w:ascii="Calibri" w:hAnsi="Calibri"/>
          <w:b/>
          <w:bCs/>
          <w:lang w:val="ro-RO"/>
        </w:rPr>
        <w:t xml:space="preserve"> </w:t>
      </w:r>
      <w:r w:rsidRPr="00576909">
        <w:rPr>
          <w:rFonts w:ascii="Calibri" w:hAnsi="Calibri"/>
          <w:b/>
          <w:bCs/>
          <w:lang w:val="ro-RO"/>
        </w:rPr>
        <w:t>DE</w:t>
      </w:r>
      <w:r>
        <w:rPr>
          <w:rFonts w:ascii="Calibri" w:hAnsi="Calibri"/>
          <w:b/>
          <w:bCs/>
          <w:lang w:val="ro-RO"/>
        </w:rPr>
        <w:t xml:space="preserve"> </w:t>
      </w:r>
      <w:r w:rsidRPr="00576909">
        <w:rPr>
          <w:rFonts w:ascii="Calibri" w:hAnsi="Calibri"/>
          <w:b/>
          <w:bCs/>
          <w:lang w:val="ro-RO"/>
        </w:rPr>
        <w:t>IDENTIFICARE</w:t>
      </w:r>
      <w:r>
        <w:rPr>
          <w:rFonts w:ascii="Calibri" w:hAnsi="Calibri"/>
          <w:b/>
          <w:bCs/>
          <w:lang w:val="ro-RO"/>
        </w:rPr>
        <w:t xml:space="preserve"> </w:t>
      </w:r>
      <w:r w:rsidRPr="00576909">
        <w:rPr>
          <w:rFonts w:ascii="Calibri" w:hAnsi="Calibri"/>
          <w:b/>
          <w:bCs/>
          <w:lang w:val="ro-RO"/>
        </w:rPr>
        <w:t>A</w:t>
      </w:r>
      <w:r>
        <w:rPr>
          <w:rFonts w:ascii="Calibri" w:hAnsi="Calibri"/>
          <w:b/>
          <w:bCs/>
          <w:lang w:val="ro-RO"/>
        </w:rPr>
        <w:t xml:space="preserve"> INTREPRINDERII</w:t>
      </w:r>
    </w:p>
    <w:p w:rsidR="006D0CAC" w:rsidRPr="00576909" w:rsidRDefault="006D0CAC" w:rsidP="00103F25">
      <w:pPr>
        <w:ind w:left="1080" w:hanging="1080"/>
        <w:jc w:val="both"/>
        <w:rPr>
          <w:rFonts w:ascii="Calibri" w:hAnsi="Calibri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89"/>
        <w:gridCol w:w="7223"/>
      </w:tblGrid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Denumirea intreprinderii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</w:p>
        </w:tc>
      </w:tr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Numele abreviat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</w:p>
        </w:tc>
      </w:tr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Sediu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</w:p>
        </w:tc>
      </w:tr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Reprezentant legal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lang w:val="ro-RO"/>
              </w:rPr>
            </w:pPr>
          </w:p>
        </w:tc>
      </w:tr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Persoana de contact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lang w:val="ro-RO"/>
              </w:rPr>
            </w:pPr>
          </w:p>
        </w:tc>
      </w:tr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Date de contact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lang w:val="ro-RO"/>
              </w:rPr>
            </w:pPr>
          </w:p>
        </w:tc>
      </w:tr>
    </w:tbl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89"/>
        <w:gridCol w:w="7223"/>
      </w:tblGrid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Tip activitate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</w:p>
        </w:tc>
      </w:tr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Descrierea solicitarii*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Maxim ½ pagina A4</w:t>
            </w:r>
          </w:p>
        </w:tc>
      </w:tr>
      <w:tr w:rsidR="006D0CAC" w:rsidTr="007708D8">
        <w:tc>
          <w:tcPr>
            <w:tcW w:w="2689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Date tehnice*</w:t>
            </w:r>
          </w:p>
        </w:tc>
        <w:tc>
          <w:tcPr>
            <w:tcW w:w="7223" w:type="dxa"/>
          </w:tcPr>
          <w:p w:rsidR="006D0CAC" w:rsidRPr="007708D8" w:rsidRDefault="006D0CAC" w:rsidP="007708D8">
            <w:pPr>
              <w:spacing w:line="360" w:lineRule="auto"/>
              <w:rPr>
                <w:rFonts w:ascii="Calibri" w:hAnsi="Calibri"/>
                <w:sz w:val="16"/>
                <w:szCs w:val="16"/>
                <w:lang w:val="ro-RO"/>
              </w:rPr>
            </w:pPr>
            <w:r w:rsidRPr="007708D8">
              <w:rPr>
                <w:rFonts w:ascii="Calibri" w:hAnsi="Calibri"/>
                <w:sz w:val="22"/>
                <w:szCs w:val="22"/>
                <w:lang w:val="ro-RO"/>
              </w:rPr>
              <w:t>Parametrii, conditii de lucru, rezultate asteptate, conditii de receptie</w:t>
            </w:r>
          </w:p>
        </w:tc>
      </w:tr>
    </w:tbl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Pr="00103F25" w:rsidRDefault="006D0CAC" w:rsidP="00103F25">
      <w:pPr>
        <w:jc w:val="both"/>
        <w:rPr>
          <w:rFonts w:ascii="Calibri" w:hAnsi="Calibri"/>
          <w:sz w:val="22"/>
          <w:szCs w:val="22"/>
          <w:u w:val="single"/>
          <w:lang w:val="ro-RO"/>
        </w:rPr>
      </w:pPr>
      <w:r w:rsidRPr="00103F25">
        <w:rPr>
          <w:rFonts w:ascii="Calibri" w:hAnsi="Calibri"/>
          <w:sz w:val="22"/>
          <w:szCs w:val="22"/>
          <w:lang w:val="ro-RO"/>
        </w:rPr>
        <w:t>*</w:t>
      </w:r>
      <w:r w:rsidRPr="00103F25">
        <w:rPr>
          <w:rFonts w:ascii="Calibri" w:hAnsi="Calibri"/>
          <w:sz w:val="22"/>
          <w:szCs w:val="22"/>
          <w:u w:val="single"/>
          <w:lang w:val="ro-RO"/>
        </w:rPr>
        <w:t xml:space="preserve">Nota: </w:t>
      </w:r>
      <w:r w:rsidRPr="00103F25">
        <w:rPr>
          <w:rFonts w:ascii="Calibri" w:hAnsi="Calibri"/>
          <w:sz w:val="22"/>
          <w:szCs w:val="22"/>
          <w:lang w:val="ro-RO"/>
        </w:rPr>
        <w:t>Se va completa impreuna cu persoana desemnata din partea IMT</w:t>
      </w: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Pr="00576909" w:rsidRDefault="006D0CAC" w:rsidP="00103F25">
      <w:pPr>
        <w:rPr>
          <w:rFonts w:ascii="Calibri" w:hAnsi="Calibri"/>
          <w:sz w:val="16"/>
          <w:szCs w:val="16"/>
          <w:lang w:val="ro-RO"/>
        </w:rPr>
      </w:pPr>
    </w:p>
    <w:p w:rsidR="006D0CAC" w:rsidRPr="00576909" w:rsidRDefault="006D0CAC" w:rsidP="00103F25">
      <w:pPr>
        <w:rPr>
          <w:rFonts w:ascii="Calibri" w:hAnsi="Calibri"/>
          <w:sz w:val="22"/>
          <w:szCs w:val="22"/>
          <w:lang w:val="ro-RO"/>
        </w:rPr>
      </w:pPr>
    </w:p>
    <w:p w:rsidR="006D0CAC" w:rsidRDefault="006D0CAC" w:rsidP="00103F25">
      <w:pPr>
        <w:rPr>
          <w:rFonts w:ascii="Calibri" w:hAnsi="Calibri"/>
          <w:b/>
          <w:bCs/>
          <w:iCs/>
          <w:lang w:val="ro-RO"/>
        </w:rPr>
      </w:pPr>
    </w:p>
    <w:p w:rsidR="006D0CAC" w:rsidRDefault="006D0CAC" w:rsidP="00103F25">
      <w:pPr>
        <w:rPr>
          <w:rFonts w:ascii="Calibri" w:hAnsi="Calibri"/>
          <w:b/>
          <w:bCs/>
          <w:iCs/>
          <w:lang w:val="ro-RO"/>
        </w:rPr>
      </w:pPr>
    </w:p>
    <w:p w:rsidR="006D0CAC" w:rsidRPr="00351BE6" w:rsidRDefault="006D0CAC" w:rsidP="00103F25">
      <w:pPr>
        <w:rPr>
          <w:rFonts w:ascii="Calibri" w:hAnsi="Calibri"/>
          <w:bCs/>
          <w:iCs/>
          <w:lang w:val="ro-RO"/>
        </w:rPr>
      </w:pPr>
    </w:p>
    <w:p w:rsidR="006D0CAC" w:rsidRPr="005A561A" w:rsidRDefault="006D0CAC" w:rsidP="00B13331">
      <w:pPr>
        <w:widowControl w:val="0"/>
        <w:autoSpaceDE w:val="0"/>
        <w:autoSpaceDN w:val="0"/>
        <w:adjustRightInd w:val="0"/>
        <w:spacing w:before="12" w:line="240" w:lineRule="exact"/>
        <w:rPr>
          <w:rFonts w:ascii="Calibri" w:hAnsi="Calibri" w:cs="Calibri"/>
          <w:color w:val="000000"/>
          <w:lang w:val="it-IT"/>
        </w:rPr>
      </w:pPr>
    </w:p>
    <w:sectPr w:rsidR="006D0CAC" w:rsidRPr="005A561A" w:rsidSect="00EA402A">
      <w:headerReference w:type="default" r:id="rId7"/>
      <w:footerReference w:type="default" r:id="rId8"/>
      <w:pgSz w:w="11907" w:h="16839" w:code="9"/>
      <w:pgMar w:top="3661" w:right="992" w:bottom="1843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CAC" w:rsidRDefault="006D0CAC">
      <w:r>
        <w:separator/>
      </w:r>
    </w:p>
  </w:endnote>
  <w:endnote w:type="continuationSeparator" w:id="0">
    <w:p w:rsidR="006D0CAC" w:rsidRDefault="006D0C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AC" w:rsidRPr="004C0EE5" w:rsidRDefault="006D0CAC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6D0CAC" w:rsidRPr="009912F9" w:rsidRDefault="006D0CAC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6D0CAC" w:rsidRPr="00191EF4" w:rsidRDefault="006D0CAC" w:rsidP="006D74F4">
    <w:pPr>
      <w:spacing w:after="40"/>
      <w:ind w:right="-143"/>
      <w:jc w:val="center"/>
      <w:rPr>
        <w:rFonts w:ascii="Trebuchet MS" w:hAnsi="Trebuchet MS"/>
        <w:sz w:val="12"/>
        <w:szCs w:val="12"/>
        <w:lang w:val="it-IT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Ind w:w="108" w:type="dxa"/>
      <w:tblLook w:val="00A0"/>
    </w:tblPr>
    <w:tblGrid>
      <w:gridCol w:w="3355"/>
      <w:gridCol w:w="3355"/>
      <w:gridCol w:w="3355"/>
    </w:tblGrid>
    <w:tr w:rsidR="006D0CAC" w:rsidRPr="00B66BEC" w:rsidTr="00414C70">
      <w:trPr>
        <w:trHeight w:val="810"/>
      </w:trPr>
      <w:tc>
        <w:tcPr>
          <w:tcW w:w="3355" w:type="dxa"/>
        </w:tcPr>
        <w:p w:rsidR="006D0CAC" w:rsidRPr="00191EF4" w:rsidRDefault="006D0CAC" w:rsidP="00FB3281">
          <w:pPr>
            <w:pStyle w:val="Footer"/>
            <w:ind w:right="-51"/>
            <w:jc w:val="center"/>
            <w:rPr>
              <w:sz w:val="8"/>
              <w:szCs w:val="8"/>
              <w:lang w:val="it-IT"/>
            </w:rPr>
          </w:pPr>
        </w:p>
        <w:p w:rsidR="006D0CAC" w:rsidRPr="00191EF4" w:rsidRDefault="006D0CAC" w:rsidP="00FB3281">
          <w:pPr>
            <w:pStyle w:val="Footer"/>
            <w:ind w:right="-51"/>
            <w:jc w:val="center"/>
            <w:rPr>
              <w:rFonts w:ascii="Trebuchet MS" w:hAnsi="Trebuchet MS"/>
              <w:sz w:val="18"/>
              <w:szCs w:val="18"/>
              <w:lang w:val="it-IT"/>
            </w:rPr>
          </w:pPr>
        </w:p>
      </w:tc>
      <w:tc>
        <w:tcPr>
          <w:tcW w:w="3355" w:type="dxa"/>
        </w:tcPr>
        <w:p w:rsidR="006D0CAC" w:rsidRDefault="006D0CAC" w:rsidP="00FB3281">
          <w:pPr>
            <w:pStyle w:val="Footer"/>
            <w:ind w:right="-50"/>
            <w:jc w:val="center"/>
            <w:rPr>
              <w:sz w:val="8"/>
              <w:szCs w:val="8"/>
              <w:lang w:val="fr-FR"/>
            </w:rPr>
          </w:pPr>
          <w:r w:rsidRPr="00454430">
            <w:rPr>
              <w:noProof/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i1032" type="#_x0000_t75" alt="IMT" style="width:33.75pt;height:29.25pt;visibility:visible">
                <v:imagedata r:id="rId1" o:title=""/>
              </v:shape>
            </w:pict>
          </w:r>
        </w:p>
        <w:p w:rsidR="006D0CAC" w:rsidRDefault="006D0CAC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/>
            </w:rPr>
            <w:t>IMT Bucureşti</w:t>
          </w:r>
        </w:p>
        <w:p w:rsidR="006D0CAC" w:rsidRPr="00FA0CDF" w:rsidRDefault="006D0CAC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/>
            </w:rPr>
          </w:pPr>
        </w:p>
      </w:tc>
      <w:tc>
        <w:tcPr>
          <w:tcW w:w="3355" w:type="dxa"/>
        </w:tcPr>
        <w:p w:rsidR="006D0CAC" w:rsidRPr="004062C7" w:rsidRDefault="006D0CAC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/>
            </w:rPr>
          </w:pPr>
        </w:p>
      </w:tc>
    </w:tr>
  </w:tbl>
  <w:p w:rsidR="006D0CAC" w:rsidRDefault="006D0CAC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CAC" w:rsidRDefault="006D0CAC">
      <w:r>
        <w:separator/>
      </w:r>
    </w:p>
  </w:footnote>
  <w:footnote w:type="continuationSeparator" w:id="0">
    <w:p w:rsidR="006D0CAC" w:rsidRDefault="006D0C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AC" w:rsidRDefault="006D0CAC" w:rsidP="00FA6CA9">
    <w:pPr>
      <w:pStyle w:val="Header"/>
      <w:rPr>
        <w:sz w:val="8"/>
        <w:szCs w:val="8"/>
      </w:rPr>
    </w:pPr>
  </w:p>
  <w:p w:rsidR="006D0CAC" w:rsidRPr="00F3192D" w:rsidRDefault="006D0CAC" w:rsidP="00FA6CA9">
    <w:pPr>
      <w:pStyle w:val="Header"/>
      <w:rPr>
        <w:sz w:val="8"/>
        <w:szCs w:val="8"/>
      </w:rPr>
    </w:pPr>
  </w:p>
  <w:p w:rsidR="006D0CAC" w:rsidRDefault="006D0CAC" w:rsidP="003D3462">
    <w:pPr>
      <w:pStyle w:val="Header"/>
      <w:rPr>
        <w:sz w:val="8"/>
        <w:szCs w:val="8"/>
      </w:rPr>
    </w:pPr>
  </w:p>
  <w:tbl>
    <w:tblPr>
      <w:tblW w:w="0" w:type="auto"/>
      <w:tblInd w:w="108" w:type="dxa"/>
      <w:tblLook w:val="00A0"/>
    </w:tblPr>
    <w:tblGrid>
      <w:gridCol w:w="3343"/>
      <w:gridCol w:w="3343"/>
      <w:gridCol w:w="3344"/>
    </w:tblGrid>
    <w:tr w:rsidR="006D0CAC" w:rsidRPr="00B66BEC" w:rsidTr="00BE10F5">
      <w:trPr>
        <w:trHeight w:val="1095"/>
      </w:trPr>
      <w:tc>
        <w:tcPr>
          <w:tcW w:w="3343" w:type="dxa"/>
        </w:tcPr>
        <w:p w:rsidR="006D0CAC" w:rsidRPr="007708D8" w:rsidRDefault="006D0CAC" w:rsidP="00BE10F5">
          <w:pPr>
            <w:pStyle w:val="Header"/>
            <w:rPr>
              <w:sz w:val="8"/>
              <w:szCs w:val="8"/>
            </w:rPr>
          </w:pPr>
          <w:r w:rsidRPr="00454430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i1028" type="#_x0000_t75" style="width:68.25pt;height:54pt;visibility:visible">
                <v:imagedata r:id="rId1" o:title=""/>
              </v:shape>
            </w:pict>
          </w:r>
        </w:p>
      </w:tc>
      <w:tc>
        <w:tcPr>
          <w:tcW w:w="3343" w:type="dxa"/>
        </w:tcPr>
        <w:p w:rsidR="006D0CAC" w:rsidRPr="007708D8" w:rsidRDefault="006D0CAC" w:rsidP="00BE10F5">
          <w:pPr>
            <w:pStyle w:val="Header"/>
            <w:jc w:val="center"/>
            <w:rPr>
              <w:sz w:val="8"/>
              <w:szCs w:val="8"/>
            </w:rPr>
          </w:pPr>
          <w:r w:rsidRPr="00454430">
            <w:rPr>
              <w:noProof/>
              <w:sz w:val="8"/>
              <w:szCs w:val="8"/>
            </w:rPr>
            <w:pict>
              <v:shape id="Picture 2" o:spid="_x0000_i1029" type="#_x0000_t75" alt="logo GR" style="width:51.75pt;height:51.75pt;visibility:visible">
                <v:imagedata r:id="rId2" o:title=""/>
              </v:shape>
            </w:pict>
          </w:r>
        </w:p>
      </w:tc>
      <w:tc>
        <w:tcPr>
          <w:tcW w:w="3344" w:type="dxa"/>
        </w:tcPr>
        <w:p w:rsidR="006D0CAC" w:rsidRPr="007708D8" w:rsidRDefault="006D0CAC" w:rsidP="00BE10F5">
          <w:pPr>
            <w:pStyle w:val="Header"/>
            <w:rPr>
              <w:sz w:val="2"/>
              <w:szCs w:val="2"/>
            </w:rPr>
          </w:pPr>
        </w:p>
        <w:p w:rsidR="006D0CAC" w:rsidRPr="007708D8" w:rsidRDefault="006D0CAC" w:rsidP="00BE10F5">
          <w:pPr>
            <w:pStyle w:val="Header"/>
            <w:jc w:val="center"/>
            <w:rPr>
              <w:sz w:val="2"/>
              <w:szCs w:val="2"/>
            </w:rPr>
          </w:pPr>
        </w:p>
        <w:p w:rsidR="006D0CAC" w:rsidRPr="007708D8" w:rsidRDefault="006D0CAC" w:rsidP="00BE10F5">
          <w:pPr>
            <w:pStyle w:val="Header"/>
            <w:jc w:val="right"/>
            <w:rPr>
              <w:sz w:val="8"/>
              <w:szCs w:val="8"/>
            </w:rPr>
          </w:pPr>
          <w:r w:rsidRPr="007708D8">
            <w:rPr>
              <w:sz w:val="8"/>
              <w:szCs w:val="8"/>
            </w:rPr>
            <w:t xml:space="preserve">              </w:t>
          </w:r>
          <w:r w:rsidRPr="00454430">
            <w:rPr>
              <w:noProof/>
            </w:rPr>
            <w:pict>
              <v:shape id="Picture 15" o:spid="_x0000_i1030" type="#_x0000_t75" style="width:53.25pt;height:54pt;visibility:visible">
                <v:imagedata r:id="rId3" o:title=""/>
              </v:shape>
            </w:pict>
          </w:r>
        </w:p>
        <w:p w:rsidR="006D0CAC" w:rsidRPr="007708D8" w:rsidRDefault="006D0CAC" w:rsidP="00BE10F5">
          <w:pPr>
            <w:pStyle w:val="Header"/>
            <w:jc w:val="right"/>
            <w:rPr>
              <w:sz w:val="8"/>
              <w:szCs w:val="8"/>
            </w:rPr>
          </w:pPr>
        </w:p>
      </w:tc>
    </w:tr>
  </w:tbl>
  <w:p w:rsidR="006D0CAC" w:rsidRDefault="006D0CAC" w:rsidP="003D3462">
    <w:pPr>
      <w:pStyle w:val="Header"/>
      <w:rPr>
        <w:sz w:val="8"/>
        <w:szCs w:val="8"/>
      </w:rPr>
    </w:pPr>
  </w:p>
  <w:p w:rsidR="006D0CAC" w:rsidRDefault="006D0CAC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6D0CAC" w:rsidRPr="00FA1F87" w:rsidRDefault="006D0CAC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r w:rsidRPr="00FA1F87">
      <w:rPr>
        <w:rFonts w:ascii="Trebuchet MS" w:hAnsi="Trebuchet MS"/>
        <w:sz w:val="22"/>
        <w:szCs w:val="22"/>
      </w:rPr>
      <w:t>Parteneriat în exploatarea Tehnologiilor Generice Esenţiale (TGE), utilizând o PLATformă de interacţiune cu întreprinderile competitive TGE-PLAT</w:t>
    </w:r>
  </w:p>
  <w:p w:rsidR="006D0CAC" w:rsidRPr="00FA1F87" w:rsidRDefault="006D0CAC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r w:rsidRPr="00FA1F87">
      <w:rPr>
        <w:rFonts w:ascii="Trebuchet MS" w:hAnsi="Trebuchet MS"/>
        <w:b/>
        <w:sz w:val="22"/>
        <w:szCs w:val="22"/>
      </w:rPr>
      <w:t>cod SMIS 2014+ 105623</w:t>
    </w:r>
  </w:p>
  <w:p w:rsidR="006D0CAC" w:rsidRPr="00D17554" w:rsidRDefault="006D0CAC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6D0CAC" w:rsidRPr="004C0EE5" w:rsidRDefault="006D0CAC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3E72"/>
    <w:multiLevelType w:val="hybridMultilevel"/>
    <w:tmpl w:val="A86E1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494B5E"/>
    <w:multiLevelType w:val="hybridMultilevel"/>
    <w:tmpl w:val="B9826952"/>
    <w:lvl w:ilvl="0" w:tplc="141A7DE8">
      <w:start w:val="1"/>
      <w:numFmt w:val="bullet"/>
      <w:lvlText w:val="-"/>
      <w:lvlJc w:val="left"/>
      <w:pPr>
        <w:ind w:left="36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3B208E"/>
    <w:multiLevelType w:val="hybridMultilevel"/>
    <w:tmpl w:val="6446423A"/>
    <w:lvl w:ilvl="0" w:tplc="DF5C5690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23AA7764"/>
    <w:multiLevelType w:val="hybridMultilevel"/>
    <w:tmpl w:val="26585B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D072D6B"/>
    <w:multiLevelType w:val="hybridMultilevel"/>
    <w:tmpl w:val="263AFD84"/>
    <w:lvl w:ilvl="0" w:tplc="04090001">
      <w:start w:val="1"/>
      <w:numFmt w:val="bullet"/>
      <w:lvlText w:val=""/>
      <w:lvlJc w:val="left"/>
      <w:pPr>
        <w:ind w:left="21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9" w:hanging="360"/>
      </w:pPr>
      <w:rPr>
        <w:rFonts w:ascii="Wingdings" w:hAnsi="Wingdings" w:hint="default"/>
      </w:rPr>
    </w:lvl>
  </w:abstractNum>
  <w:abstractNum w:abstractNumId="10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4227B5"/>
    <w:multiLevelType w:val="hybridMultilevel"/>
    <w:tmpl w:val="17DEE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C0D7D"/>
    <w:multiLevelType w:val="hybridMultilevel"/>
    <w:tmpl w:val="46A49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D905B8A"/>
    <w:multiLevelType w:val="hybridMultilevel"/>
    <w:tmpl w:val="1FCE8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8230500"/>
    <w:multiLevelType w:val="hybridMultilevel"/>
    <w:tmpl w:val="BABE91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4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7F3D10"/>
    <w:multiLevelType w:val="hybridMultilevel"/>
    <w:tmpl w:val="FDC415B4"/>
    <w:lvl w:ilvl="0" w:tplc="10F6FBE6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0006A8"/>
    <w:multiLevelType w:val="hybridMultilevel"/>
    <w:tmpl w:val="6388C8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6"/>
  </w:num>
  <w:num w:numId="3">
    <w:abstractNumId w:val="24"/>
  </w:num>
  <w:num w:numId="4">
    <w:abstractNumId w:val="10"/>
  </w:num>
  <w:num w:numId="5">
    <w:abstractNumId w:val="26"/>
  </w:num>
  <w:num w:numId="6">
    <w:abstractNumId w:val="14"/>
  </w:num>
  <w:num w:numId="7">
    <w:abstractNumId w:val="27"/>
  </w:num>
  <w:num w:numId="8">
    <w:abstractNumId w:val="11"/>
  </w:num>
  <w:num w:numId="9">
    <w:abstractNumId w:val="4"/>
  </w:num>
  <w:num w:numId="10">
    <w:abstractNumId w:val="12"/>
  </w:num>
  <w:num w:numId="11">
    <w:abstractNumId w:val="13"/>
  </w:num>
  <w:num w:numId="12">
    <w:abstractNumId w:val="20"/>
  </w:num>
  <w:num w:numId="13">
    <w:abstractNumId w:val="29"/>
  </w:num>
  <w:num w:numId="14">
    <w:abstractNumId w:val="18"/>
  </w:num>
  <w:num w:numId="15">
    <w:abstractNumId w:val="8"/>
  </w:num>
  <w:num w:numId="16">
    <w:abstractNumId w:val="15"/>
  </w:num>
  <w:num w:numId="17">
    <w:abstractNumId w:val="22"/>
  </w:num>
  <w:num w:numId="18">
    <w:abstractNumId w:val="1"/>
  </w:num>
  <w:num w:numId="19">
    <w:abstractNumId w:val="23"/>
  </w:num>
  <w:num w:numId="20">
    <w:abstractNumId w:val="2"/>
  </w:num>
  <w:num w:numId="21">
    <w:abstractNumId w:val="0"/>
  </w:num>
  <w:num w:numId="22">
    <w:abstractNumId w:val="5"/>
  </w:num>
  <w:num w:numId="23">
    <w:abstractNumId w:val="3"/>
  </w:num>
  <w:num w:numId="24">
    <w:abstractNumId w:val="19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5"/>
  </w:num>
  <w:num w:numId="28">
    <w:abstractNumId w:val="16"/>
  </w:num>
  <w:num w:numId="29">
    <w:abstractNumId w:val="7"/>
  </w:num>
  <w:num w:numId="30">
    <w:abstractNumId w:val="28"/>
  </w:num>
  <w:num w:numId="31">
    <w:abstractNumId w:val="16"/>
  </w:num>
  <w:num w:numId="32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C15"/>
    <w:rsid w:val="00007B66"/>
    <w:rsid w:val="0001245D"/>
    <w:rsid w:val="00015BCE"/>
    <w:rsid w:val="00035270"/>
    <w:rsid w:val="00050122"/>
    <w:rsid w:val="000512D7"/>
    <w:rsid w:val="00056835"/>
    <w:rsid w:val="00057354"/>
    <w:rsid w:val="000623EA"/>
    <w:rsid w:val="00067B96"/>
    <w:rsid w:val="000A10E9"/>
    <w:rsid w:val="000B569F"/>
    <w:rsid w:val="000B7747"/>
    <w:rsid w:val="000D3E3C"/>
    <w:rsid w:val="000E6B67"/>
    <w:rsid w:val="00103F25"/>
    <w:rsid w:val="001068E4"/>
    <w:rsid w:val="0011047A"/>
    <w:rsid w:val="00114231"/>
    <w:rsid w:val="00120DD8"/>
    <w:rsid w:val="00140F82"/>
    <w:rsid w:val="0017069B"/>
    <w:rsid w:val="001745B0"/>
    <w:rsid w:val="00191EF4"/>
    <w:rsid w:val="001B3138"/>
    <w:rsid w:val="001C0D3B"/>
    <w:rsid w:val="001C4AB1"/>
    <w:rsid w:val="001C5979"/>
    <w:rsid w:val="001D1C04"/>
    <w:rsid w:val="00202621"/>
    <w:rsid w:val="00231ACB"/>
    <w:rsid w:val="0024323D"/>
    <w:rsid w:val="00246D10"/>
    <w:rsid w:val="0027552C"/>
    <w:rsid w:val="002D49AE"/>
    <w:rsid w:val="002E743B"/>
    <w:rsid w:val="002E78B5"/>
    <w:rsid w:val="003014AB"/>
    <w:rsid w:val="00303E31"/>
    <w:rsid w:val="00323C58"/>
    <w:rsid w:val="00351BE6"/>
    <w:rsid w:val="00376D28"/>
    <w:rsid w:val="00377BD6"/>
    <w:rsid w:val="00382D82"/>
    <w:rsid w:val="003923AB"/>
    <w:rsid w:val="003A153F"/>
    <w:rsid w:val="003C0CAB"/>
    <w:rsid w:val="003D3462"/>
    <w:rsid w:val="004062C7"/>
    <w:rsid w:val="00414C70"/>
    <w:rsid w:val="00435A10"/>
    <w:rsid w:val="00453FB7"/>
    <w:rsid w:val="00454430"/>
    <w:rsid w:val="004619A8"/>
    <w:rsid w:val="00463E6D"/>
    <w:rsid w:val="00474E08"/>
    <w:rsid w:val="004827E6"/>
    <w:rsid w:val="0048469E"/>
    <w:rsid w:val="004A3EDF"/>
    <w:rsid w:val="004C0EE5"/>
    <w:rsid w:val="004C6545"/>
    <w:rsid w:val="004D2382"/>
    <w:rsid w:val="005041E7"/>
    <w:rsid w:val="0051002C"/>
    <w:rsid w:val="00512C30"/>
    <w:rsid w:val="00520424"/>
    <w:rsid w:val="005321EE"/>
    <w:rsid w:val="00535271"/>
    <w:rsid w:val="00541C67"/>
    <w:rsid w:val="005556D0"/>
    <w:rsid w:val="00576909"/>
    <w:rsid w:val="00593502"/>
    <w:rsid w:val="00594294"/>
    <w:rsid w:val="005A561A"/>
    <w:rsid w:val="005C62E2"/>
    <w:rsid w:val="005E5C15"/>
    <w:rsid w:val="00601D94"/>
    <w:rsid w:val="00602DAE"/>
    <w:rsid w:val="00607A6E"/>
    <w:rsid w:val="00612FDF"/>
    <w:rsid w:val="0062232B"/>
    <w:rsid w:val="006324B3"/>
    <w:rsid w:val="006332FC"/>
    <w:rsid w:val="00661052"/>
    <w:rsid w:val="00683358"/>
    <w:rsid w:val="006D0CAC"/>
    <w:rsid w:val="006D2DAC"/>
    <w:rsid w:val="006D74F4"/>
    <w:rsid w:val="006E393A"/>
    <w:rsid w:val="006F309B"/>
    <w:rsid w:val="00700A4F"/>
    <w:rsid w:val="0071053E"/>
    <w:rsid w:val="007708D8"/>
    <w:rsid w:val="0077268B"/>
    <w:rsid w:val="007A7E8B"/>
    <w:rsid w:val="007E488B"/>
    <w:rsid w:val="008054DB"/>
    <w:rsid w:val="008071C5"/>
    <w:rsid w:val="00887ED3"/>
    <w:rsid w:val="008A1D8A"/>
    <w:rsid w:val="008B4A1D"/>
    <w:rsid w:val="008F54FD"/>
    <w:rsid w:val="00935011"/>
    <w:rsid w:val="00952015"/>
    <w:rsid w:val="00980907"/>
    <w:rsid w:val="009912F9"/>
    <w:rsid w:val="009D173A"/>
    <w:rsid w:val="009E0EB9"/>
    <w:rsid w:val="009E122D"/>
    <w:rsid w:val="009E419B"/>
    <w:rsid w:val="00A42269"/>
    <w:rsid w:val="00A42C74"/>
    <w:rsid w:val="00A554F4"/>
    <w:rsid w:val="00A70B80"/>
    <w:rsid w:val="00A7559E"/>
    <w:rsid w:val="00AA53F7"/>
    <w:rsid w:val="00AB5483"/>
    <w:rsid w:val="00AC0F6C"/>
    <w:rsid w:val="00AD198B"/>
    <w:rsid w:val="00AD567E"/>
    <w:rsid w:val="00AF263D"/>
    <w:rsid w:val="00B03D9C"/>
    <w:rsid w:val="00B05683"/>
    <w:rsid w:val="00B13331"/>
    <w:rsid w:val="00B2140A"/>
    <w:rsid w:val="00B2744F"/>
    <w:rsid w:val="00B46C5F"/>
    <w:rsid w:val="00B53CC0"/>
    <w:rsid w:val="00B633F4"/>
    <w:rsid w:val="00B66BEC"/>
    <w:rsid w:val="00B95753"/>
    <w:rsid w:val="00BD4F91"/>
    <w:rsid w:val="00BE10F5"/>
    <w:rsid w:val="00BE221C"/>
    <w:rsid w:val="00BE3784"/>
    <w:rsid w:val="00BF0845"/>
    <w:rsid w:val="00C126E5"/>
    <w:rsid w:val="00C33F26"/>
    <w:rsid w:val="00C368E2"/>
    <w:rsid w:val="00C743A0"/>
    <w:rsid w:val="00C74545"/>
    <w:rsid w:val="00C76E95"/>
    <w:rsid w:val="00C76FA6"/>
    <w:rsid w:val="00C85E5C"/>
    <w:rsid w:val="00C900C0"/>
    <w:rsid w:val="00C96FCA"/>
    <w:rsid w:val="00CA7B45"/>
    <w:rsid w:val="00CD022C"/>
    <w:rsid w:val="00CE05C2"/>
    <w:rsid w:val="00CE0C77"/>
    <w:rsid w:val="00D016A9"/>
    <w:rsid w:val="00D04FFF"/>
    <w:rsid w:val="00D1295A"/>
    <w:rsid w:val="00D139CD"/>
    <w:rsid w:val="00D17554"/>
    <w:rsid w:val="00D6090D"/>
    <w:rsid w:val="00D64852"/>
    <w:rsid w:val="00D83B60"/>
    <w:rsid w:val="00DA4313"/>
    <w:rsid w:val="00DB22EA"/>
    <w:rsid w:val="00DC1F70"/>
    <w:rsid w:val="00DD50AD"/>
    <w:rsid w:val="00DE2D2A"/>
    <w:rsid w:val="00DE34D8"/>
    <w:rsid w:val="00DE5DA4"/>
    <w:rsid w:val="00E041DA"/>
    <w:rsid w:val="00E1130D"/>
    <w:rsid w:val="00E16775"/>
    <w:rsid w:val="00E76570"/>
    <w:rsid w:val="00E777A0"/>
    <w:rsid w:val="00E81822"/>
    <w:rsid w:val="00E93181"/>
    <w:rsid w:val="00E94C85"/>
    <w:rsid w:val="00EA402A"/>
    <w:rsid w:val="00EA4F9F"/>
    <w:rsid w:val="00EB10C5"/>
    <w:rsid w:val="00EC2D7C"/>
    <w:rsid w:val="00EF788A"/>
    <w:rsid w:val="00F010B8"/>
    <w:rsid w:val="00F01AB1"/>
    <w:rsid w:val="00F149B7"/>
    <w:rsid w:val="00F3192D"/>
    <w:rsid w:val="00F46D06"/>
    <w:rsid w:val="00F51349"/>
    <w:rsid w:val="00F720BF"/>
    <w:rsid w:val="00F97B57"/>
    <w:rsid w:val="00FA0CDF"/>
    <w:rsid w:val="00FA1F87"/>
    <w:rsid w:val="00FA393F"/>
    <w:rsid w:val="00FA6CA9"/>
    <w:rsid w:val="00FB3281"/>
    <w:rsid w:val="00FB614A"/>
    <w:rsid w:val="00FC05E2"/>
    <w:rsid w:val="00FC47D9"/>
    <w:rsid w:val="00FD2482"/>
    <w:rsid w:val="00FD598D"/>
    <w:rsid w:val="00FE1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20B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20BF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20BF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20BF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bCs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20BF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20BF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20B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20BF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20BF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20BF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E10F5"/>
    <w:rPr>
      <w:rFonts w:ascii="Trebuchet MS" w:hAnsi="Trebuchet MS" w:cs="Times New Roman"/>
      <w:b/>
      <w:bCs/>
      <w:sz w:val="19"/>
      <w:szCs w:val="19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E10F5"/>
    <w:rPr>
      <w:rFonts w:ascii="Trebuchet MS" w:hAnsi="Trebuchet MS" w:cs="Times New Roman"/>
      <w:b/>
      <w:bCs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F720BF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E10F5"/>
    <w:rPr>
      <w:rFonts w:ascii="Trebuchet MS" w:hAnsi="Trebuchet MS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F720BF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F720BF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F720BF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F720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F720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F720B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720BF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F720BF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F720BF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F720BF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BE10F5"/>
    <w:rPr>
      <w:rFonts w:ascii="Courier New" w:hAnsi="Courier New" w:cs="Courier New"/>
      <w:sz w:val="24"/>
      <w:szCs w:val="24"/>
    </w:rPr>
  </w:style>
  <w:style w:type="character" w:styleId="Hyperlink">
    <w:name w:val="Hyperlink"/>
    <w:basedOn w:val="DefaultParagraphFont"/>
    <w:uiPriority w:val="99"/>
    <w:rsid w:val="00F720BF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F720BF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F720BF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F720BF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F720BF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F720B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F720BF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F720BF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F720BF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F720B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F720B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F720B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F720B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F720BF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F720BF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F720B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F720B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F720BF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F720BF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F720BF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F720BF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F720B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10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99"/>
    <w:qFormat/>
    <w:rsid w:val="003A153F"/>
    <w:pPr>
      <w:ind w:left="720"/>
      <w:contextualSpacing/>
    </w:pPr>
    <w:rPr>
      <w:szCs w:val="20"/>
    </w:rPr>
  </w:style>
  <w:style w:type="character" w:customStyle="1" w:styleId="ListParagraphChar">
    <w:name w:val="List Paragraph Char"/>
    <w:link w:val="ListParagraph"/>
    <w:uiPriority w:val="99"/>
    <w:locked/>
    <w:rsid w:val="003A153F"/>
    <w:rPr>
      <w:sz w:val="24"/>
    </w:rPr>
  </w:style>
  <w:style w:type="paragraph" w:styleId="NoSpacing">
    <w:name w:val="No Spacing"/>
    <w:uiPriority w:val="99"/>
    <w:qFormat/>
    <w:rsid w:val="00BE10F5"/>
    <w:rPr>
      <w:sz w:val="24"/>
      <w:szCs w:val="24"/>
      <w:lang w:val="ro-RO"/>
    </w:rPr>
  </w:style>
  <w:style w:type="character" w:styleId="Strong">
    <w:name w:val="Strong"/>
    <w:basedOn w:val="DefaultParagraphFont"/>
    <w:uiPriority w:val="99"/>
    <w:qFormat/>
    <w:rsid w:val="00C74545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C74545"/>
    <w:pPr>
      <w:spacing w:before="100" w:beforeAutospacing="1" w:after="100" w:afterAutospacing="1"/>
    </w:pPr>
  </w:style>
  <w:style w:type="table" w:styleId="LightList">
    <w:name w:val="Light List"/>
    <w:basedOn w:val="TableNormal"/>
    <w:uiPriority w:val="99"/>
    <w:rsid w:val="00FC47D9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3">
    <w:name w:val="Light List Accent 3"/>
    <w:basedOn w:val="TableNormal"/>
    <w:uiPriority w:val="99"/>
    <w:rsid w:val="00FC47D9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Emphasis">
    <w:name w:val="Emphasis"/>
    <w:basedOn w:val="DefaultParagraphFont"/>
    <w:uiPriority w:val="99"/>
    <w:qFormat/>
    <w:rsid w:val="00FC47D9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62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60</Words>
  <Characters>346</Characters>
  <Application>Microsoft Office Outlook</Application>
  <DocSecurity>0</DocSecurity>
  <Lines>0</Lines>
  <Paragraphs>0</Paragraphs>
  <ScaleCrop>false</ScaleCrop>
  <Company>MIE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subject/>
  <dc:creator>Ana V</dc:creator>
  <cp:keywords/>
  <dc:description/>
  <cp:lastModifiedBy>ralucam</cp:lastModifiedBy>
  <cp:revision>2</cp:revision>
  <cp:lastPrinted>2017-03-09T16:29:00Z</cp:lastPrinted>
  <dcterms:created xsi:type="dcterms:W3CDTF">2018-08-24T13:31:00Z</dcterms:created>
  <dcterms:modified xsi:type="dcterms:W3CDTF">2018-08-24T13:31:00Z</dcterms:modified>
</cp:coreProperties>
</file>